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D04A5" w14:textId="77777777" w:rsidR="00565072" w:rsidRDefault="00565072" w:rsidP="00565072">
      <w:pPr>
        <w:jc w:val="both"/>
      </w:pPr>
      <w:bookmarkStart w:id="0" w:name="_GoBack"/>
      <w:bookmarkEnd w:id="0"/>
    </w:p>
    <w:p w14:paraId="62D7F533" w14:textId="77777777" w:rsidR="00565072" w:rsidRDefault="00565072" w:rsidP="00565072">
      <w:r>
        <w:t>Dear (Sir / Ma’am),</w:t>
      </w:r>
    </w:p>
    <w:p w14:paraId="11E680E8" w14:textId="77777777" w:rsidR="00565072" w:rsidRDefault="00565072" w:rsidP="00565072">
      <w:pPr>
        <w:jc w:val="both"/>
      </w:pPr>
    </w:p>
    <w:p w14:paraId="52EBF821" w14:textId="77777777" w:rsidR="00565072" w:rsidRDefault="00565072" w:rsidP="00565072">
      <w:pPr>
        <w:jc w:val="both"/>
      </w:pPr>
      <w:r>
        <w:t xml:space="preserve">As your business is a vital part of our community, I would like to share an opportunity that may warrant your favorable consideration.  Each year our church has helped send many of our teenagers and young people to Christian Camp and on a mission trip. This has been a great help in building Christian character and values in our young people, as well as preparing them to meet the many challenges that face today’s youth. </w:t>
      </w:r>
    </w:p>
    <w:p w14:paraId="419AFE81" w14:textId="77777777" w:rsidR="00565072" w:rsidRDefault="00565072" w:rsidP="00565072">
      <w:pPr>
        <w:jc w:val="both"/>
      </w:pPr>
    </w:p>
    <w:p w14:paraId="72225FA5" w14:textId="56486CD8" w:rsidR="00565072" w:rsidRDefault="00565072" w:rsidP="00565072">
      <w:pPr>
        <w:jc w:val="both"/>
      </w:pPr>
      <w:r>
        <w:t xml:space="preserve">To offset the substantial expense of this ministry, and to provide some of our area businesses with the opportunity to support a worthwhile cause while advancing community relations, we are asking for your support of our </w:t>
      </w:r>
      <w:r w:rsidR="00DA7653">
        <w:t>8</w:t>
      </w:r>
      <w:r>
        <w:t xml:space="preserve">th Annual Tidewater Baptist Youth Benefit Golf Tournament, scheduled for </w:t>
      </w:r>
      <w:r>
        <w:rPr>
          <w:rFonts w:ascii="Times New Roman Bold" w:hAnsi="Times New Roman Bold"/>
        </w:rPr>
        <w:t>2</w:t>
      </w:r>
      <w:r w:rsidR="00DA7653">
        <w:rPr>
          <w:rFonts w:ascii="Times New Roman Bold" w:hAnsi="Times New Roman Bold"/>
        </w:rPr>
        <w:t>0</w:t>
      </w:r>
      <w:r>
        <w:rPr>
          <w:rFonts w:ascii="Times New Roman Bold" w:hAnsi="Times New Roman Bold"/>
        </w:rPr>
        <w:t xml:space="preserve"> September 201</w:t>
      </w:r>
      <w:r w:rsidR="00DA7653">
        <w:rPr>
          <w:rFonts w:ascii="Times New Roman Bold" w:hAnsi="Times New Roman Bold"/>
        </w:rPr>
        <w:t>4</w:t>
      </w:r>
      <w:r>
        <w:t xml:space="preserve"> at Chesapeake Golf Club in Chesapeake, VA. </w:t>
      </w:r>
    </w:p>
    <w:p w14:paraId="2BBC3368" w14:textId="77777777" w:rsidR="00565072" w:rsidRDefault="00565072" w:rsidP="00565072">
      <w:pPr>
        <w:jc w:val="both"/>
      </w:pPr>
    </w:p>
    <w:p w14:paraId="6E0CD700" w14:textId="348E438B" w:rsidR="00565072" w:rsidRDefault="00565072" w:rsidP="00565072">
      <w:pPr>
        <w:jc w:val="both"/>
      </w:pPr>
      <w:r>
        <w:t xml:space="preserve">Funds raised by this tournament will help teenagers attend our annual trip to the Wilds Christian Camp in North Carolina.  Additionally, these funds will support our Youth Group’s annual mission trip.  This year we are trying to raise enough money to send our senior teens on an overseas mission trip. </w:t>
      </w:r>
      <w:r w:rsidR="00DC67E0">
        <w:t>They</w:t>
      </w:r>
      <w:r>
        <w:t xml:space="preserve"> are </w:t>
      </w:r>
      <w:r w:rsidR="00487804">
        <w:t>headed to England, a country once in revival that is now greatly influenced by unbelievers</w:t>
      </w:r>
      <w:r>
        <w:t xml:space="preserve">. </w:t>
      </w:r>
      <w:r w:rsidR="00487804">
        <w:t xml:space="preserve">The teens will need $18000 </w:t>
      </w:r>
      <w:r w:rsidR="00DC67E0">
        <w:t>total for this trip and all monies raised through these sponsorship letters will go directly to the teens’ accounts!</w:t>
      </w:r>
      <w:r w:rsidR="00487804">
        <w:t xml:space="preserve"> </w:t>
      </w:r>
    </w:p>
    <w:p w14:paraId="7DA0FA01" w14:textId="77777777" w:rsidR="00565072" w:rsidRDefault="00565072" w:rsidP="00565072">
      <w:pPr>
        <w:jc w:val="both"/>
      </w:pPr>
    </w:p>
    <w:p w14:paraId="23A404DB" w14:textId="77777777" w:rsidR="00565072" w:rsidRDefault="00565072" w:rsidP="00565072">
      <w:pPr>
        <w:jc w:val="both"/>
      </w:pPr>
      <w:r>
        <w:t xml:space="preserve">We have three levels of sponsorship – gold, silver, and bronze.  For </w:t>
      </w:r>
      <w:proofErr w:type="gramStart"/>
      <w:r>
        <w:t xml:space="preserve">a </w:t>
      </w:r>
      <w:r>
        <w:rPr>
          <w:rFonts w:ascii="Times New Roman Bold" w:hAnsi="Times New Roman Bold"/>
        </w:rPr>
        <w:t>Gold</w:t>
      </w:r>
      <w:proofErr w:type="gramEnd"/>
      <w:r>
        <w:rPr>
          <w:rFonts w:ascii="Times New Roman Bold" w:hAnsi="Times New Roman Bold"/>
        </w:rPr>
        <w:t xml:space="preserve"> Sponsorship</w:t>
      </w:r>
      <w:r>
        <w:t xml:space="preserve"> of $500, you will receive a complimentary foursome to participate in all activities for the day including golf and food and beverages. You will also be listed as a primary sponsor, including a large banner, a listing in our program and literature, as well as having a prominent sponsor sign located on the 1st tee box.  </w:t>
      </w:r>
      <w:proofErr w:type="gramStart"/>
      <w:r>
        <w:t xml:space="preserve">A </w:t>
      </w:r>
      <w:r>
        <w:rPr>
          <w:rFonts w:ascii="Times New Roman Bold" w:hAnsi="Times New Roman Bold"/>
        </w:rPr>
        <w:t>Silver</w:t>
      </w:r>
      <w:proofErr w:type="gramEnd"/>
      <w:r>
        <w:rPr>
          <w:rFonts w:ascii="Times New Roman Bold" w:hAnsi="Times New Roman Bold"/>
        </w:rPr>
        <w:t xml:space="preserve"> Sponsorship</w:t>
      </w:r>
      <w:r>
        <w:t xml:space="preserve"> of $250 includes all of the gold benefits except the complimentary foursome.  </w:t>
      </w:r>
      <w:proofErr w:type="gramStart"/>
      <w:r>
        <w:t xml:space="preserve">A </w:t>
      </w:r>
      <w:r>
        <w:rPr>
          <w:rFonts w:ascii="Times New Roman Bold" w:hAnsi="Times New Roman Bold"/>
        </w:rPr>
        <w:t>Bronze</w:t>
      </w:r>
      <w:proofErr w:type="gramEnd"/>
      <w:r>
        <w:rPr>
          <w:rFonts w:ascii="Times New Roman Bold" w:hAnsi="Times New Roman Bold"/>
        </w:rPr>
        <w:t xml:space="preserve"> Sponsorship</w:t>
      </w:r>
      <w:r>
        <w:t xml:space="preserve"> of at least $100 will also be listed in our program and literature with a sponsor sign on one of the tee boxes.</w:t>
      </w:r>
    </w:p>
    <w:p w14:paraId="665B0F36" w14:textId="77777777" w:rsidR="00565072" w:rsidRDefault="00565072" w:rsidP="00565072">
      <w:pPr>
        <w:jc w:val="both"/>
      </w:pPr>
    </w:p>
    <w:p w14:paraId="4E6379A9" w14:textId="77777777" w:rsidR="00565072" w:rsidRDefault="00565072" w:rsidP="00565072">
      <w:pPr>
        <w:jc w:val="both"/>
      </w:pPr>
      <w:r>
        <w:t xml:space="preserve">With this support, your business can be a partner in potentially making a difference in a young life. Your donation is tax-deductible, and </w:t>
      </w:r>
      <w:r>
        <w:rPr>
          <w:rFonts w:ascii="Times New Roman Bold" w:hAnsi="Times New Roman Bold"/>
          <w:u w:val="single"/>
        </w:rPr>
        <w:t>all proceeds</w:t>
      </w:r>
      <w:r>
        <w:t xml:space="preserve"> will go toward the Tidewater Baptist Youth Ministries Christian Camp and Missions program.  No funds are used for tournament administration.</w:t>
      </w:r>
    </w:p>
    <w:p w14:paraId="593F2993" w14:textId="77777777" w:rsidR="00565072" w:rsidRDefault="00565072" w:rsidP="00565072">
      <w:pPr>
        <w:jc w:val="both"/>
      </w:pPr>
    </w:p>
    <w:p w14:paraId="672ADCCB" w14:textId="1B883344" w:rsidR="00565072" w:rsidRDefault="00565072" w:rsidP="00565072">
      <w:pPr>
        <w:jc w:val="both"/>
      </w:pPr>
      <w:r>
        <w:t>Thank you very much in advance for your favorable consideration of this worthwhile event. If you have any questions or need any further information please call our offices at 757</w:t>
      </w:r>
      <w:r w:rsidR="00225B99">
        <w:t>.545.</w:t>
      </w:r>
      <w:r>
        <w:t>7272.</w:t>
      </w:r>
    </w:p>
    <w:p w14:paraId="72654344" w14:textId="3A55C7A7" w:rsidR="00565072" w:rsidRDefault="00565072" w:rsidP="00565072">
      <w:r>
        <w:rPr>
          <w:noProof/>
        </w:rPr>
        <mc:AlternateContent>
          <mc:Choice Requires="wps">
            <w:drawing>
              <wp:anchor distT="0" distB="0" distL="114300" distR="114300" simplePos="0" relativeHeight="251659264" behindDoc="0" locked="0" layoutInCell="1" allowOverlap="1" wp14:anchorId="21BA8B19" wp14:editId="2DC9558B">
                <wp:simplePos x="0" y="0"/>
                <wp:positionH relativeFrom="column">
                  <wp:posOffset>3771900</wp:posOffset>
                </wp:positionH>
                <wp:positionV relativeFrom="paragraph">
                  <wp:posOffset>97790</wp:posOffset>
                </wp:positionV>
                <wp:extent cx="17145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579A3" w14:textId="77777777" w:rsidR="00DC67E0" w:rsidRDefault="00DC67E0">
                            <w:r>
                              <w:rPr>
                                <w:noProof/>
                              </w:rPr>
                              <w:drawing>
                                <wp:inline distT="0" distB="0" distL="0" distR="0" wp14:anchorId="55221FC5" wp14:editId="1929B6A4">
                                  <wp:extent cx="1177925" cy="365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 Pearson Signature.png"/>
                                          <pic:cNvPicPr/>
                                        </pic:nvPicPr>
                                        <pic:blipFill>
                                          <a:blip r:embed="rId8">
                                            <a:extLst>
                                              <a:ext uri="{28A0092B-C50C-407E-A947-70E740481C1C}">
                                                <a14:useLocalDpi xmlns:a14="http://schemas.microsoft.com/office/drawing/2010/main" val="0"/>
                                              </a:ext>
                                            </a:extLst>
                                          </a:blip>
                                          <a:stretch>
                                            <a:fillRect/>
                                          </a:stretch>
                                        </pic:blipFill>
                                        <pic:spPr>
                                          <a:xfrm>
                                            <a:off x="0" y="0"/>
                                            <a:ext cx="1177925" cy="36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297pt;margin-top:7.7pt;width:13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" filled="f" stroked="f">
                <v:textbox>
                  <w:txbxContent>
                    <w:p w14:paraId="065579A3" w14:textId="77777777" w:rsidR="00115484" w:rsidRDefault="00115484">
                      <w:r>
                        <w:rPr>
                          <w:noProof/>
                        </w:rPr>
                        <w:drawing>
                          <wp:inline distT="0" distB="0" distL="0" distR="0" wp14:anchorId="55221FC5" wp14:editId="1929B6A4">
                            <wp:extent cx="1177925" cy="365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 Pearson Signature.png"/>
                                    <pic:cNvPicPr/>
                                  </pic:nvPicPr>
                                  <pic:blipFill>
                                    <a:blip r:embed="rId9">
                                      <a:extLst>
                                        <a:ext uri="{28A0092B-C50C-407E-A947-70E740481C1C}">
                                          <a14:useLocalDpi xmlns:a14="http://schemas.microsoft.com/office/drawing/2010/main" val="0"/>
                                        </a:ext>
                                      </a:extLst>
                                    </a:blip>
                                    <a:stretch>
                                      <a:fillRect/>
                                    </a:stretch>
                                  </pic:blipFill>
                                  <pic:spPr>
                                    <a:xfrm>
                                      <a:off x="0" y="0"/>
                                      <a:ext cx="1177925" cy="365760"/>
                                    </a:xfrm>
                                    <a:prstGeom prst="rect">
                                      <a:avLst/>
                                    </a:prstGeom>
                                  </pic:spPr>
                                </pic:pic>
                              </a:graphicData>
                            </a:graphic>
                          </wp:inline>
                        </w:drawing>
                      </w:r>
                    </w:p>
                  </w:txbxContent>
                </v:textbox>
                <w10:wrap type="square"/>
              </v:shape>
            </w:pict>
          </mc:Fallback>
        </mc:AlternateContent>
      </w:r>
    </w:p>
    <w:p w14:paraId="31D27AA5" w14:textId="4A6F55D9" w:rsidR="00565072" w:rsidRDefault="002A0712" w:rsidP="00565072">
      <w:pPr>
        <w:rPr>
          <w:sz w:val="20"/>
          <w:szCs w:val="20"/>
        </w:rPr>
      </w:pPr>
      <w:r>
        <w:rPr>
          <w:noProof/>
        </w:rPr>
        <w:drawing>
          <wp:inline distT="0" distB="0" distL="0" distR="0" wp14:anchorId="2C3D3149" wp14:editId="1655E264">
            <wp:extent cx="1410335" cy="4120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sig.tiff"/>
                    <pic:cNvPicPr/>
                  </pic:nvPicPr>
                  <pic:blipFill>
                    <a:blip r:embed="rId10">
                      <a:extLst>
                        <a:ext uri="{28A0092B-C50C-407E-A947-70E740481C1C}">
                          <a14:useLocalDpi xmlns:a14="http://schemas.microsoft.com/office/drawing/2010/main" val="0"/>
                        </a:ext>
                      </a:extLst>
                    </a:blip>
                    <a:stretch>
                      <a:fillRect/>
                    </a:stretch>
                  </pic:blipFill>
                  <pic:spPr>
                    <a:xfrm>
                      <a:off x="0" y="0"/>
                      <a:ext cx="1412327" cy="412615"/>
                    </a:xfrm>
                    <a:prstGeom prst="rect">
                      <a:avLst/>
                    </a:prstGeom>
                  </pic:spPr>
                </pic:pic>
              </a:graphicData>
            </a:graphic>
          </wp:inline>
        </w:drawing>
      </w:r>
    </w:p>
    <w:p w14:paraId="4278832C" w14:textId="77777777" w:rsidR="00565072" w:rsidRPr="00565072" w:rsidRDefault="00565072" w:rsidP="002A0712">
      <w:pPr>
        <w:rPr>
          <w:rFonts w:ascii="Times New Roman Italic" w:hAnsi="Times New Roman Italic"/>
          <w:sz w:val="20"/>
          <w:szCs w:val="20"/>
        </w:rPr>
      </w:pPr>
      <w:r>
        <w:rPr>
          <w:sz w:val="20"/>
          <w:szCs w:val="20"/>
        </w:rPr>
        <w:t>C. K. Spain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65072">
        <w:rPr>
          <w:sz w:val="20"/>
          <w:szCs w:val="20"/>
        </w:rPr>
        <w:t xml:space="preserve">Charles Pearson </w:t>
      </w:r>
    </w:p>
    <w:p w14:paraId="244D12F1" w14:textId="77777777" w:rsidR="000059BC" w:rsidRDefault="00565072" w:rsidP="00565072">
      <w:pPr>
        <w:rPr>
          <w:sz w:val="20"/>
          <w:szCs w:val="20"/>
        </w:rPr>
      </w:pPr>
      <w:r w:rsidRPr="00565072">
        <w:rPr>
          <w:sz w:val="20"/>
          <w:szCs w:val="20"/>
        </w:rPr>
        <w:t xml:space="preserve">Golf Chairman, Tidewater Baptist Church </w:t>
      </w:r>
      <w:r>
        <w:rPr>
          <w:sz w:val="20"/>
          <w:szCs w:val="20"/>
        </w:rPr>
        <w:tab/>
      </w:r>
      <w:r>
        <w:rPr>
          <w:sz w:val="20"/>
          <w:szCs w:val="20"/>
        </w:rPr>
        <w:tab/>
      </w:r>
      <w:r>
        <w:rPr>
          <w:sz w:val="20"/>
          <w:szCs w:val="20"/>
        </w:rPr>
        <w:tab/>
      </w:r>
      <w:r>
        <w:rPr>
          <w:sz w:val="20"/>
          <w:szCs w:val="20"/>
        </w:rPr>
        <w:tab/>
      </w:r>
      <w:r w:rsidRPr="00565072">
        <w:rPr>
          <w:sz w:val="20"/>
          <w:szCs w:val="20"/>
        </w:rPr>
        <w:t>Pastor, Tidewater Baptist Church</w:t>
      </w:r>
    </w:p>
    <w:p w14:paraId="50EFEDFA" w14:textId="6CE24460" w:rsidR="00E27BF4" w:rsidRPr="00DD408D" w:rsidRDefault="00E27BF4" w:rsidP="00E27BF4">
      <w:pPr>
        <w:jc w:val="center"/>
        <w:rPr>
          <w:i/>
          <w:sz w:val="36"/>
        </w:rPr>
      </w:pPr>
      <w:r w:rsidRPr="00DD408D">
        <w:rPr>
          <w:i/>
          <w:sz w:val="36"/>
        </w:rPr>
        <w:lastRenderedPageBreak/>
        <w:t>Tidewater Baptist Teens Golf Tourney 20</w:t>
      </w:r>
      <w:r>
        <w:rPr>
          <w:i/>
          <w:sz w:val="36"/>
        </w:rPr>
        <w:t>14</w:t>
      </w:r>
    </w:p>
    <w:p w14:paraId="1F8971E7" w14:textId="77777777" w:rsidR="00E27BF4" w:rsidRDefault="00E27BF4" w:rsidP="00E27BF4">
      <w:pPr>
        <w:jc w:val="center"/>
        <w:rPr>
          <w:i/>
          <w:sz w:val="36"/>
        </w:rPr>
      </w:pPr>
      <w:r w:rsidRPr="00DD408D">
        <w:rPr>
          <w:i/>
          <w:sz w:val="36"/>
        </w:rPr>
        <w:t>Sponsor Sign-Up Sheet</w:t>
      </w:r>
    </w:p>
    <w:p w14:paraId="76E37BD6" w14:textId="77777777" w:rsidR="00E27BF4" w:rsidRDefault="00E27BF4" w:rsidP="00E27BF4">
      <w:pPr>
        <w:rPr>
          <w:sz w:val="16"/>
          <w:szCs w:val="16"/>
        </w:rPr>
      </w:pPr>
    </w:p>
    <w:p w14:paraId="1012C78B" w14:textId="77777777" w:rsidR="00E27BF4" w:rsidRDefault="00E27BF4" w:rsidP="00E27BF4">
      <w:pPr>
        <w:rPr>
          <w:sz w:val="16"/>
          <w:szCs w:val="16"/>
        </w:rPr>
      </w:pPr>
    </w:p>
    <w:p w14:paraId="3B7DCA48" w14:textId="77777777" w:rsidR="00E27BF4" w:rsidRDefault="00E27BF4" w:rsidP="00E27BF4">
      <w:pPr>
        <w:rPr>
          <w:sz w:val="16"/>
          <w:szCs w:val="16"/>
        </w:rPr>
      </w:pPr>
    </w:p>
    <w:p w14:paraId="63C5FB21" w14:textId="77777777" w:rsidR="00E27BF4" w:rsidRDefault="00E27BF4" w:rsidP="00E27BF4">
      <w:pPr>
        <w:rPr>
          <w:sz w:val="16"/>
          <w:szCs w:val="16"/>
        </w:rPr>
      </w:pPr>
    </w:p>
    <w:p w14:paraId="3D400C10" w14:textId="77777777" w:rsidR="00E27BF4" w:rsidRDefault="00E27BF4" w:rsidP="00E27BF4">
      <w:pPr>
        <w:rPr>
          <w:sz w:val="16"/>
          <w:szCs w:val="16"/>
        </w:rPr>
      </w:pPr>
    </w:p>
    <w:p w14:paraId="5D1B8AF1" w14:textId="77777777" w:rsidR="00E27BF4" w:rsidRPr="005368D9" w:rsidRDefault="00E27BF4" w:rsidP="00E27BF4">
      <w:pPr>
        <w:rPr>
          <w:sz w:val="16"/>
          <w:szCs w:val="16"/>
        </w:rPr>
      </w:pPr>
      <w:r w:rsidRPr="005368D9">
        <w:rPr>
          <w:sz w:val="16"/>
          <w:szCs w:val="16"/>
        </w:rPr>
        <w:t>Business Name:</w:t>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p>
    <w:p w14:paraId="04AE242F" w14:textId="77777777" w:rsidR="00E27BF4" w:rsidRPr="005368D9" w:rsidRDefault="00E27BF4" w:rsidP="00E27BF4">
      <w:pPr>
        <w:rPr>
          <w:sz w:val="16"/>
          <w:szCs w:val="16"/>
        </w:rPr>
      </w:pPr>
    </w:p>
    <w:p w14:paraId="27AED061" w14:textId="77777777" w:rsidR="00E27BF4" w:rsidRPr="005368D9" w:rsidRDefault="00E27BF4" w:rsidP="00E27BF4">
      <w:pPr>
        <w:rPr>
          <w:sz w:val="16"/>
          <w:szCs w:val="16"/>
          <w:u w:val="single"/>
        </w:rPr>
      </w:pPr>
      <w:r w:rsidRPr="005368D9">
        <w:rPr>
          <w:sz w:val="16"/>
          <w:szCs w:val="16"/>
        </w:rPr>
        <w:t>Business Address:</w:t>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p>
    <w:p w14:paraId="787CE0A4" w14:textId="77777777" w:rsidR="00E27BF4" w:rsidRPr="005368D9" w:rsidRDefault="00E27BF4" w:rsidP="00E27BF4">
      <w:pPr>
        <w:rPr>
          <w:sz w:val="16"/>
          <w:szCs w:val="16"/>
          <w:u w:val="single"/>
        </w:rPr>
      </w:pPr>
    </w:p>
    <w:p w14:paraId="69C2F7C0" w14:textId="77777777" w:rsidR="00E27BF4" w:rsidRPr="005368D9" w:rsidRDefault="00E27BF4" w:rsidP="00E27BF4">
      <w:pPr>
        <w:rPr>
          <w:sz w:val="16"/>
          <w:szCs w:val="16"/>
        </w:rPr>
      </w:pPr>
      <w:r w:rsidRPr="005368D9">
        <w:rPr>
          <w:sz w:val="16"/>
          <w:szCs w:val="16"/>
        </w:rPr>
        <w:t xml:space="preserve">Business Phone: </w:t>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p>
    <w:p w14:paraId="77A76A79" w14:textId="77777777" w:rsidR="00E27BF4" w:rsidRPr="005368D9" w:rsidRDefault="00E27BF4" w:rsidP="00E27BF4">
      <w:pPr>
        <w:rPr>
          <w:sz w:val="16"/>
          <w:szCs w:val="16"/>
        </w:rPr>
      </w:pPr>
    </w:p>
    <w:p w14:paraId="6CAC891C" w14:textId="77777777" w:rsidR="00E27BF4" w:rsidRPr="005368D9" w:rsidRDefault="00E27BF4" w:rsidP="00E27BF4">
      <w:pPr>
        <w:rPr>
          <w:sz w:val="16"/>
          <w:szCs w:val="16"/>
        </w:rPr>
      </w:pPr>
      <w:r w:rsidRPr="005368D9">
        <w:rPr>
          <w:sz w:val="16"/>
          <w:szCs w:val="16"/>
        </w:rPr>
        <w:t>Point of Contact Name:</w:t>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p>
    <w:p w14:paraId="3214D967" w14:textId="77777777" w:rsidR="00E27BF4" w:rsidRPr="005368D9" w:rsidRDefault="00E27BF4" w:rsidP="00E27BF4">
      <w:pPr>
        <w:jc w:val="center"/>
        <w:rPr>
          <w:b/>
          <w:sz w:val="16"/>
          <w:szCs w:val="16"/>
          <w:u w:val="single"/>
        </w:rPr>
      </w:pPr>
    </w:p>
    <w:p w14:paraId="64E5235A" w14:textId="77777777" w:rsidR="00E27BF4" w:rsidRPr="005368D9" w:rsidRDefault="00E27BF4" w:rsidP="00E27BF4">
      <w:pPr>
        <w:rPr>
          <w:b/>
          <w:sz w:val="16"/>
          <w:szCs w:val="16"/>
          <w:u w:val="single"/>
        </w:rPr>
      </w:pPr>
    </w:p>
    <w:p w14:paraId="458A12DB" w14:textId="77777777" w:rsidR="00E27BF4" w:rsidRPr="005368D9" w:rsidRDefault="00E27BF4" w:rsidP="00E27BF4">
      <w:pPr>
        <w:rPr>
          <w:b/>
          <w:sz w:val="16"/>
          <w:szCs w:val="16"/>
          <w:u w:val="single"/>
        </w:rPr>
      </w:pPr>
      <w:r w:rsidRPr="005368D9">
        <w:rPr>
          <w:b/>
          <w:sz w:val="16"/>
          <w:szCs w:val="16"/>
          <w:u w:val="single"/>
        </w:rPr>
        <w:t>Bronze Sponsor (minimum $100.00 donation)</w:t>
      </w:r>
    </w:p>
    <w:p w14:paraId="5D022942" w14:textId="77777777" w:rsidR="00E27BF4" w:rsidRPr="005368D9" w:rsidRDefault="00E27BF4" w:rsidP="00E27BF4">
      <w:pPr>
        <w:rPr>
          <w:sz w:val="16"/>
          <w:szCs w:val="16"/>
        </w:rPr>
      </w:pPr>
    </w:p>
    <w:p w14:paraId="36F5B0AE" w14:textId="77777777" w:rsidR="00E27BF4" w:rsidRPr="005368D9" w:rsidRDefault="00E27BF4" w:rsidP="00E27BF4">
      <w:pPr>
        <w:rPr>
          <w:sz w:val="16"/>
          <w:szCs w:val="16"/>
          <w:u w:val="single"/>
        </w:rPr>
      </w:pPr>
      <w:r w:rsidRPr="005368D9">
        <w:rPr>
          <w:sz w:val="16"/>
          <w:szCs w:val="16"/>
          <w:u w:val="single"/>
        </w:rPr>
        <w:t>Includes:</w:t>
      </w:r>
      <w:r w:rsidRPr="005368D9">
        <w:rPr>
          <w:sz w:val="16"/>
          <w:szCs w:val="16"/>
          <w:u w:val="single"/>
        </w:rPr>
        <w:tab/>
        <w:t>T-Box Sign and Four-Line Business Advertisement in Tournament Program.</w:t>
      </w:r>
    </w:p>
    <w:p w14:paraId="0A87C5AD" w14:textId="77777777" w:rsidR="00E27BF4" w:rsidRPr="002A7556" w:rsidRDefault="00E27BF4" w:rsidP="00E27BF4">
      <w:pPr>
        <w:spacing w:before="240"/>
        <w:rPr>
          <w:sz w:val="16"/>
          <w:szCs w:val="16"/>
        </w:rPr>
      </w:pPr>
      <w:r w:rsidRPr="005368D9">
        <w:rPr>
          <w:sz w:val="16"/>
          <w:szCs w:val="16"/>
        </w:rPr>
        <w:t>Name of Business as it will appear on T-Box Sign</w:t>
      </w:r>
      <w:r>
        <w:rPr>
          <w:sz w:val="16"/>
          <w:szCs w:val="16"/>
        </w:rPr>
        <w:t>___________________________________________________________________</w:t>
      </w:r>
    </w:p>
    <w:p w14:paraId="15B735BF" w14:textId="77777777" w:rsidR="00E27BF4" w:rsidRPr="005368D9" w:rsidRDefault="00E27BF4" w:rsidP="00E27BF4">
      <w:pPr>
        <w:rPr>
          <w:sz w:val="16"/>
          <w:szCs w:val="16"/>
        </w:rPr>
      </w:pPr>
    </w:p>
    <w:p w14:paraId="3095A732" w14:textId="77777777" w:rsidR="00E27BF4" w:rsidRPr="005368D9" w:rsidRDefault="00E27BF4" w:rsidP="00E27BF4">
      <w:pPr>
        <w:rPr>
          <w:sz w:val="16"/>
          <w:szCs w:val="16"/>
          <w:u w:val="single"/>
        </w:rPr>
      </w:pPr>
      <w:r w:rsidRPr="005368D9">
        <w:rPr>
          <w:sz w:val="16"/>
          <w:szCs w:val="16"/>
        </w:rPr>
        <w:t>Line one of Program Advertisement</w:t>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p>
    <w:p w14:paraId="783BF596" w14:textId="77777777" w:rsidR="00E27BF4" w:rsidRPr="005368D9" w:rsidRDefault="00E27BF4" w:rsidP="00E27BF4">
      <w:pPr>
        <w:rPr>
          <w:sz w:val="16"/>
          <w:szCs w:val="16"/>
          <w:u w:val="single"/>
        </w:rPr>
      </w:pPr>
    </w:p>
    <w:p w14:paraId="2F498630" w14:textId="77777777" w:rsidR="00E27BF4" w:rsidRPr="005368D9" w:rsidRDefault="00E27BF4" w:rsidP="00E27BF4">
      <w:pPr>
        <w:rPr>
          <w:sz w:val="16"/>
          <w:szCs w:val="16"/>
        </w:rPr>
      </w:pPr>
      <w:r w:rsidRPr="005368D9">
        <w:rPr>
          <w:sz w:val="16"/>
          <w:szCs w:val="16"/>
        </w:rPr>
        <w:t>Line two of Program Advertisement</w:t>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p>
    <w:p w14:paraId="32AD9B4E" w14:textId="77777777" w:rsidR="00E27BF4" w:rsidRPr="005368D9" w:rsidRDefault="00E27BF4" w:rsidP="00E27BF4">
      <w:pPr>
        <w:rPr>
          <w:sz w:val="16"/>
          <w:szCs w:val="16"/>
        </w:rPr>
      </w:pPr>
    </w:p>
    <w:p w14:paraId="492BDE32" w14:textId="77777777" w:rsidR="00E27BF4" w:rsidRPr="005368D9" w:rsidRDefault="00E27BF4" w:rsidP="00E27BF4">
      <w:pPr>
        <w:rPr>
          <w:sz w:val="16"/>
          <w:szCs w:val="16"/>
          <w:u w:val="single"/>
        </w:rPr>
      </w:pPr>
      <w:r w:rsidRPr="005368D9">
        <w:rPr>
          <w:sz w:val="16"/>
          <w:szCs w:val="16"/>
        </w:rPr>
        <w:t>Line three of Program Advertisement</w:t>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p>
    <w:p w14:paraId="32F7FC5B" w14:textId="77777777" w:rsidR="00E27BF4" w:rsidRPr="005368D9" w:rsidRDefault="00E27BF4" w:rsidP="00E27BF4">
      <w:pPr>
        <w:rPr>
          <w:sz w:val="16"/>
          <w:szCs w:val="16"/>
          <w:u w:val="single"/>
        </w:rPr>
      </w:pPr>
    </w:p>
    <w:p w14:paraId="6E9900E1" w14:textId="77777777" w:rsidR="00E27BF4" w:rsidRPr="005368D9" w:rsidRDefault="00E27BF4" w:rsidP="00E27BF4">
      <w:pPr>
        <w:rPr>
          <w:sz w:val="16"/>
          <w:szCs w:val="16"/>
          <w:u w:val="single"/>
        </w:rPr>
      </w:pPr>
      <w:r w:rsidRPr="005368D9">
        <w:rPr>
          <w:sz w:val="16"/>
          <w:szCs w:val="16"/>
        </w:rPr>
        <w:t>Line four of Program Advertisement</w:t>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p>
    <w:p w14:paraId="7EC39F10" w14:textId="77777777" w:rsidR="00E27BF4" w:rsidRPr="005368D9" w:rsidRDefault="00E27BF4" w:rsidP="00E27BF4">
      <w:pPr>
        <w:rPr>
          <w:sz w:val="16"/>
          <w:szCs w:val="16"/>
        </w:rPr>
      </w:pPr>
    </w:p>
    <w:p w14:paraId="31BA153C" w14:textId="77777777" w:rsidR="00E27BF4" w:rsidRDefault="00E27BF4" w:rsidP="00E27BF4">
      <w:pPr>
        <w:rPr>
          <w:b/>
          <w:sz w:val="16"/>
          <w:szCs w:val="16"/>
          <w:u w:val="single"/>
        </w:rPr>
      </w:pPr>
    </w:p>
    <w:p w14:paraId="4ACD7257" w14:textId="4790AE78" w:rsidR="00E27BF4" w:rsidRPr="005368D9" w:rsidRDefault="00E27BF4" w:rsidP="00E27BF4">
      <w:pPr>
        <w:rPr>
          <w:sz w:val="16"/>
          <w:szCs w:val="16"/>
        </w:rPr>
      </w:pPr>
      <w:r w:rsidRPr="005368D9">
        <w:rPr>
          <w:b/>
          <w:sz w:val="16"/>
          <w:szCs w:val="16"/>
          <w:u w:val="single"/>
        </w:rPr>
        <w:t>Silver Sponsor (minimum $</w:t>
      </w:r>
      <w:r>
        <w:rPr>
          <w:b/>
          <w:sz w:val="16"/>
          <w:szCs w:val="16"/>
          <w:u w:val="single"/>
        </w:rPr>
        <w:t>25</w:t>
      </w:r>
      <w:r w:rsidRPr="005368D9">
        <w:rPr>
          <w:b/>
          <w:sz w:val="16"/>
          <w:szCs w:val="16"/>
          <w:u w:val="single"/>
        </w:rPr>
        <w:t>0.00 donation) (Bronze Sponsor</w:t>
      </w:r>
      <w:r>
        <w:rPr>
          <w:b/>
          <w:sz w:val="16"/>
          <w:szCs w:val="16"/>
          <w:u w:val="single"/>
        </w:rPr>
        <w:t xml:space="preserve"> </w:t>
      </w:r>
      <w:r w:rsidRPr="005368D9">
        <w:rPr>
          <w:b/>
          <w:sz w:val="16"/>
          <w:szCs w:val="16"/>
          <w:u w:val="single"/>
        </w:rPr>
        <w:t>+</w:t>
      </w:r>
      <w:r>
        <w:rPr>
          <w:b/>
          <w:sz w:val="16"/>
          <w:szCs w:val="16"/>
          <w:u w:val="single"/>
        </w:rPr>
        <w:t xml:space="preserve"> Large 2’ x 6’ Banner</w:t>
      </w:r>
      <w:r w:rsidRPr="005368D9">
        <w:rPr>
          <w:b/>
          <w:sz w:val="16"/>
          <w:szCs w:val="16"/>
          <w:u w:val="single"/>
        </w:rPr>
        <w:t xml:space="preserve">)                                                       </w:t>
      </w:r>
    </w:p>
    <w:p w14:paraId="46A861C0" w14:textId="77777777" w:rsidR="00E27BF4" w:rsidRPr="005368D9" w:rsidRDefault="00E27BF4" w:rsidP="00E27BF4">
      <w:pPr>
        <w:jc w:val="center"/>
        <w:rPr>
          <w:sz w:val="16"/>
          <w:szCs w:val="16"/>
        </w:rPr>
      </w:pPr>
    </w:p>
    <w:p w14:paraId="44BADD0A" w14:textId="77777777" w:rsidR="00E27BF4" w:rsidRPr="005368D9" w:rsidRDefault="00E27BF4" w:rsidP="00E27BF4">
      <w:pPr>
        <w:rPr>
          <w:sz w:val="16"/>
          <w:szCs w:val="16"/>
        </w:rPr>
      </w:pPr>
      <w:r w:rsidRPr="005368D9">
        <w:rPr>
          <w:sz w:val="16"/>
          <w:szCs w:val="16"/>
        </w:rPr>
        <w:t xml:space="preserve">Line one on banner______________________________________________________         </w:t>
      </w:r>
    </w:p>
    <w:p w14:paraId="4FBE9DC0" w14:textId="77777777" w:rsidR="00E27BF4" w:rsidRPr="005368D9" w:rsidRDefault="00E27BF4" w:rsidP="00E27BF4">
      <w:pPr>
        <w:rPr>
          <w:sz w:val="16"/>
          <w:szCs w:val="16"/>
        </w:rPr>
      </w:pPr>
    </w:p>
    <w:p w14:paraId="5EB6B5C6" w14:textId="77777777" w:rsidR="00E27BF4" w:rsidRPr="005368D9" w:rsidRDefault="00E27BF4" w:rsidP="00E27BF4">
      <w:pPr>
        <w:rPr>
          <w:sz w:val="16"/>
          <w:szCs w:val="16"/>
        </w:rPr>
      </w:pPr>
      <w:r w:rsidRPr="005368D9">
        <w:rPr>
          <w:sz w:val="16"/>
          <w:szCs w:val="16"/>
        </w:rPr>
        <w:t xml:space="preserve">Line two on banner______________________________________________________         </w:t>
      </w:r>
    </w:p>
    <w:p w14:paraId="226863C5" w14:textId="77777777" w:rsidR="00E27BF4" w:rsidRPr="005368D9" w:rsidRDefault="00E27BF4" w:rsidP="00E27BF4">
      <w:pPr>
        <w:rPr>
          <w:sz w:val="16"/>
          <w:szCs w:val="16"/>
        </w:rPr>
      </w:pPr>
    </w:p>
    <w:p w14:paraId="19C83331" w14:textId="77777777" w:rsidR="00E27BF4" w:rsidRPr="005368D9" w:rsidRDefault="00E27BF4" w:rsidP="00E27BF4">
      <w:pPr>
        <w:rPr>
          <w:sz w:val="16"/>
          <w:szCs w:val="16"/>
        </w:rPr>
      </w:pPr>
      <w:r w:rsidRPr="005368D9">
        <w:rPr>
          <w:sz w:val="16"/>
          <w:szCs w:val="16"/>
        </w:rPr>
        <w:t xml:space="preserve">Line three on banner_____________________________________________________         </w:t>
      </w:r>
    </w:p>
    <w:p w14:paraId="3060A23D" w14:textId="77777777" w:rsidR="00E27BF4" w:rsidRPr="005368D9" w:rsidRDefault="00E27BF4" w:rsidP="00E27BF4">
      <w:pPr>
        <w:rPr>
          <w:sz w:val="16"/>
          <w:szCs w:val="16"/>
        </w:rPr>
      </w:pPr>
      <w:r w:rsidRPr="005368D9">
        <w:rPr>
          <w:sz w:val="16"/>
          <w:szCs w:val="16"/>
        </w:rPr>
        <w:t xml:space="preserve">                                                                                                                                                                                                      </w:t>
      </w:r>
    </w:p>
    <w:p w14:paraId="063CC3EC" w14:textId="77777777" w:rsidR="00E27BF4" w:rsidRDefault="00E27BF4" w:rsidP="00E27BF4">
      <w:pPr>
        <w:rPr>
          <w:b/>
          <w:sz w:val="16"/>
          <w:szCs w:val="16"/>
          <w:u w:val="single"/>
        </w:rPr>
      </w:pPr>
    </w:p>
    <w:p w14:paraId="6434EC54" w14:textId="5A17A8DA" w:rsidR="00E27BF4" w:rsidRPr="005368D9" w:rsidRDefault="00E27BF4" w:rsidP="00E27BF4">
      <w:pPr>
        <w:rPr>
          <w:b/>
          <w:sz w:val="16"/>
          <w:szCs w:val="16"/>
          <w:u w:val="single"/>
        </w:rPr>
      </w:pPr>
      <w:r w:rsidRPr="005368D9">
        <w:rPr>
          <w:b/>
          <w:sz w:val="16"/>
          <w:szCs w:val="16"/>
          <w:u w:val="single"/>
        </w:rPr>
        <w:t>Gold Sponsor (minimum $</w:t>
      </w:r>
      <w:r>
        <w:rPr>
          <w:b/>
          <w:sz w:val="16"/>
          <w:szCs w:val="16"/>
          <w:u w:val="single"/>
        </w:rPr>
        <w:t>500</w:t>
      </w:r>
      <w:r w:rsidRPr="005368D9">
        <w:rPr>
          <w:b/>
          <w:sz w:val="16"/>
          <w:szCs w:val="16"/>
          <w:u w:val="single"/>
        </w:rPr>
        <w:t>.00 donation) (Silver Sponsor+</w:t>
      </w:r>
      <w:proofErr w:type="gramStart"/>
      <w:r w:rsidRPr="005368D9">
        <w:rPr>
          <w:b/>
          <w:sz w:val="16"/>
          <w:szCs w:val="16"/>
          <w:u w:val="single"/>
        </w:rPr>
        <w:t>)                                                                  Names</w:t>
      </w:r>
      <w:proofErr w:type="gramEnd"/>
      <w:r w:rsidRPr="005368D9">
        <w:rPr>
          <w:b/>
          <w:sz w:val="16"/>
          <w:szCs w:val="16"/>
          <w:u w:val="single"/>
        </w:rPr>
        <w:t>_______________</w:t>
      </w:r>
    </w:p>
    <w:p w14:paraId="5D5B4A2D" w14:textId="77777777" w:rsidR="00E27BF4" w:rsidRPr="005368D9" w:rsidRDefault="00E27BF4" w:rsidP="00E27BF4">
      <w:pPr>
        <w:rPr>
          <w:b/>
          <w:sz w:val="16"/>
          <w:szCs w:val="16"/>
          <w:u w:val="single"/>
        </w:rPr>
      </w:pPr>
    </w:p>
    <w:p w14:paraId="12397D43" w14:textId="77777777" w:rsidR="00E27BF4" w:rsidRPr="005368D9" w:rsidRDefault="00E27BF4" w:rsidP="00E27BF4">
      <w:pPr>
        <w:rPr>
          <w:sz w:val="16"/>
          <w:szCs w:val="16"/>
        </w:rPr>
      </w:pPr>
      <w:r>
        <w:rPr>
          <w:sz w:val="16"/>
          <w:szCs w:val="16"/>
        </w:rPr>
        <w:t>Complimentary Golfer __________________________________ Complimentary Golfer ____________________________________</w:t>
      </w:r>
    </w:p>
    <w:p w14:paraId="42872FCF" w14:textId="77777777" w:rsidR="00E27BF4" w:rsidRDefault="00E27BF4" w:rsidP="00E27BF4">
      <w:pPr>
        <w:rPr>
          <w:sz w:val="16"/>
          <w:szCs w:val="16"/>
        </w:rPr>
      </w:pPr>
    </w:p>
    <w:p w14:paraId="5741E214" w14:textId="77777777" w:rsidR="00E27BF4" w:rsidRPr="005368D9" w:rsidRDefault="00E27BF4" w:rsidP="00E27BF4">
      <w:pPr>
        <w:rPr>
          <w:sz w:val="16"/>
          <w:szCs w:val="16"/>
        </w:rPr>
      </w:pPr>
      <w:r>
        <w:rPr>
          <w:sz w:val="16"/>
          <w:szCs w:val="16"/>
        </w:rPr>
        <w:t>Complimentary Golfer __________________________________ Complimentary Golfer ____________________________________</w:t>
      </w:r>
    </w:p>
    <w:p w14:paraId="158AF6DB" w14:textId="77777777" w:rsidR="00E27BF4" w:rsidRDefault="00E27BF4" w:rsidP="00E27BF4">
      <w:pPr>
        <w:pBdr>
          <w:bottom w:val="single" w:sz="12" w:space="1" w:color="auto"/>
        </w:pBdr>
        <w:rPr>
          <w:sz w:val="16"/>
          <w:szCs w:val="16"/>
        </w:rPr>
      </w:pPr>
    </w:p>
    <w:p w14:paraId="0F2CDE04" w14:textId="77777777" w:rsidR="00E27BF4" w:rsidRDefault="00E27BF4" w:rsidP="00E27BF4">
      <w:pPr>
        <w:pBdr>
          <w:bottom w:val="single" w:sz="12" w:space="1" w:color="auto"/>
        </w:pBdr>
        <w:rPr>
          <w:sz w:val="16"/>
          <w:szCs w:val="16"/>
        </w:rPr>
      </w:pPr>
    </w:p>
    <w:p w14:paraId="474E0A9B" w14:textId="77777777" w:rsidR="00E27BF4" w:rsidRDefault="00E27BF4" w:rsidP="00E27BF4">
      <w:pPr>
        <w:pBdr>
          <w:bottom w:val="single" w:sz="12" w:space="1" w:color="auto"/>
        </w:pBdr>
        <w:rPr>
          <w:sz w:val="16"/>
          <w:szCs w:val="16"/>
        </w:rPr>
      </w:pPr>
    </w:p>
    <w:p w14:paraId="17F9BD45" w14:textId="77777777" w:rsidR="00E27BF4" w:rsidRPr="0084329A" w:rsidRDefault="00E27BF4" w:rsidP="00E27BF4">
      <w:pPr>
        <w:rPr>
          <w:b/>
          <w:sz w:val="16"/>
          <w:szCs w:val="16"/>
          <w:u w:val="single"/>
        </w:rPr>
      </w:pPr>
    </w:p>
    <w:p w14:paraId="62DEB530" w14:textId="77777777" w:rsidR="00E27BF4" w:rsidRDefault="00E27BF4" w:rsidP="00E27BF4">
      <w:pPr>
        <w:rPr>
          <w:b/>
          <w:sz w:val="16"/>
          <w:szCs w:val="16"/>
          <w:u w:val="single"/>
        </w:rPr>
      </w:pPr>
    </w:p>
    <w:p w14:paraId="14D9EA53" w14:textId="77777777" w:rsidR="00E27BF4" w:rsidRPr="005368D9" w:rsidRDefault="00E27BF4" w:rsidP="00E27BF4">
      <w:pPr>
        <w:rPr>
          <w:b/>
          <w:sz w:val="16"/>
          <w:szCs w:val="16"/>
          <w:u w:val="single"/>
        </w:rPr>
      </w:pPr>
      <w:r w:rsidRPr="005368D9">
        <w:rPr>
          <w:b/>
          <w:sz w:val="16"/>
          <w:szCs w:val="16"/>
          <w:u w:val="single"/>
        </w:rPr>
        <w:t>Tourney Partner (other donations)</w:t>
      </w:r>
    </w:p>
    <w:p w14:paraId="06FF3D9C" w14:textId="77777777" w:rsidR="00E27BF4" w:rsidRPr="005368D9" w:rsidRDefault="00E27BF4" w:rsidP="00E27BF4">
      <w:pPr>
        <w:rPr>
          <w:b/>
          <w:sz w:val="16"/>
          <w:szCs w:val="16"/>
          <w:u w:val="single"/>
        </w:rPr>
      </w:pPr>
    </w:p>
    <w:p w14:paraId="08EB39C8" w14:textId="77777777" w:rsidR="00E27BF4" w:rsidRPr="005368D9" w:rsidRDefault="00E27BF4" w:rsidP="00E27BF4">
      <w:pPr>
        <w:rPr>
          <w:sz w:val="16"/>
          <w:szCs w:val="16"/>
        </w:rPr>
      </w:pPr>
      <w:r w:rsidRPr="005368D9">
        <w:rPr>
          <w:sz w:val="16"/>
          <w:szCs w:val="16"/>
        </w:rPr>
        <w:t>Includes:</w:t>
      </w:r>
      <w:r w:rsidRPr="005368D9">
        <w:rPr>
          <w:sz w:val="16"/>
          <w:szCs w:val="16"/>
        </w:rPr>
        <w:tab/>
        <w:t>Two-Line Business Advertisement in Tournament Program.</w:t>
      </w:r>
    </w:p>
    <w:p w14:paraId="4314524C" w14:textId="77777777" w:rsidR="00E27BF4" w:rsidRPr="005368D9" w:rsidRDefault="00E27BF4" w:rsidP="00E27BF4">
      <w:pPr>
        <w:rPr>
          <w:sz w:val="16"/>
          <w:szCs w:val="16"/>
        </w:rPr>
      </w:pPr>
    </w:p>
    <w:p w14:paraId="7DA600A0" w14:textId="77777777" w:rsidR="00E27BF4" w:rsidRPr="005368D9" w:rsidRDefault="00E27BF4" w:rsidP="00E27BF4">
      <w:pPr>
        <w:rPr>
          <w:sz w:val="16"/>
          <w:szCs w:val="16"/>
          <w:u w:val="single"/>
        </w:rPr>
      </w:pPr>
      <w:r w:rsidRPr="005368D9">
        <w:rPr>
          <w:sz w:val="16"/>
          <w:szCs w:val="16"/>
        </w:rPr>
        <w:t>Line one of Program Advertisement</w:t>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p>
    <w:p w14:paraId="64730437" w14:textId="77777777" w:rsidR="00E27BF4" w:rsidRPr="005368D9" w:rsidRDefault="00E27BF4" w:rsidP="00E27BF4">
      <w:pPr>
        <w:rPr>
          <w:sz w:val="16"/>
          <w:szCs w:val="16"/>
          <w:u w:val="single"/>
        </w:rPr>
      </w:pPr>
    </w:p>
    <w:p w14:paraId="2B75A931" w14:textId="77777777" w:rsidR="00E27BF4" w:rsidRPr="005368D9" w:rsidRDefault="00E27BF4" w:rsidP="00E27BF4">
      <w:pPr>
        <w:rPr>
          <w:sz w:val="16"/>
          <w:szCs w:val="16"/>
        </w:rPr>
      </w:pPr>
      <w:r w:rsidRPr="005368D9">
        <w:rPr>
          <w:sz w:val="16"/>
          <w:szCs w:val="16"/>
        </w:rPr>
        <w:t>Line two of Program Advertisement</w:t>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r w:rsidRPr="005368D9">
        <w:rPr>
          <w:sz w:val="16"/>
          <w:szCs w:val="16"/>
          <w:u w:val="single"/>
        </w:rPr>
        <w:tab/>
      </w:r>
    </w:p>
    <w:p w14:paraId="5BE89644" w14:textId="77777777" w:rsidR="00E27BF4" w:rsidRPr="005368D9" w:rsidRDefault="00E27BF4" w:rsidP="00E27BF4">
      <w:pPr>
        <w:rPr>
          <w:sz w:val="16"/>
          <w:szCs w:val="16"/>
        </w:rPr>
      </w:pPr>
    </w:p>
    <w:p w14:paraId="04D983E7" w14:textId="77777777" w:rsidR="00E27BF4" w:rsidRPr="005368D9" w:rsidRDefault="00E27BF4" w:rsidP="00E27BF4">
      <w:pPr>
        <w:rPr>
          <w:sz w:val="16"/>
          <w:szCs w:val="16"/>
        </w:rPr>
      </w:pPr>
    </w:p>
    <w:p w14:paraId="27A5D630" w14:textId="0315E395" w:rsidR="00E27BF4" w:rsidRPr="005368D9" w:rsidRDefault="00E27BF4" w:rsidP="00E27BF4">
      <w:pPr>
        <w:rPr>
          <w:i/>
          <w:sz w:val="16"/>
          <w:szCs w:val="16"/>
        </w:rPr>
      </w:pPr>
      <w:r w:rsidRPr="005368D9">
        <w:rPr>
          <w:i/>
          <w:sz w:val="16"/>
          <w:szCs w:val="16"/>
        </w:rPr>
        <w:t xml:space="preserve">Note: All donations are tax deductible. You will receive a tax receipt from Tidewater Baptist </w:t>
      </w:r>
      <w:r>
        <w:rPr>
          <w:i/>
          <w:sz w:val="16"/>
          <w:szCs w:val="16"/>
        </w:rPr>
        <w:t>Church</w:t>
      </w:r>
      <w:r w:rsidRPr="005368D9">
        <w:rPr>
          <w:i/>
          <w:sz w:val="16"/>
          <w:szCs w:val="16"/>
        </w:rPr>
        <w:t xml:space="preserve"> for all contributions.</w:t>
      </w:r>
    </w:p>
    <w:p w14:paraId="2016BBCB" w14:textId="77777777" w:rsidR="00E27BF4" w:rsidRPr="005368D9" w:rsidRDefault="00E27BF4" w:rsidP="00E27BF4">
      <w:pPr>
        <w:rPr>
          <w:i/>
          <w:sz w:val="16"/>
          <w:szCs w:val="16"/>
        </w:rPr>
      </w:pPr>
    </w:p>
    <w:p w14:paraId="232F11BF" w14:textId="48C23A80" w:rsidR="00E27BF4" w:rsidRPr="005368D9" w:rsidRDefault="00E27BF4" w:rsidP="00E27BF4">
      <w:pPr>
        <w:rPr>
          <w:i/>
          <w:sz w:val="16"/>
          <w:szCs w:val="16"/>
        </w:rPr>
      </w:pPr>
      <w:r w:rsidRPr="005368D9">
        <w:rPr>
          <w:i/>
          <w:sz w:val="16"/>
          <w:szCs w:val="16"/>
        </w:rPr>
        <w:t xml:space="preserve">Please make checks payable to: Tidewater Baptist </w:t>
      </w:r>
      <w:r>
        <w:rPr>
          <w:i/>
          <w:sz w:val="16"/>
          <w:szCs w:val="16"/>
        </w:rPr>
        <w:t>Church</w:t>
      </w:r>
      <w:r w:rsidRPr="005368D9">
        <w:rPr>
          <w:i/>
          <w:sz w:val="16"/>
          <w:szCs w:val="16"/>
        </w:rPr>
        <w:t xml:space="preserve"> Teens – Memo Line: Youth Golf Tourney</w:t>
      </w:r>
    </w:p>
    <w:p w14:paraId="5FC88C4D" w14:textId="77777777" w:rsidR="00E27BF4" w:rsidRPr="005368D9" w:rsidRDefault="00E27BF4" w:rsidP="00E27BF4">
      <w:pPr>
        <w:rPr>
          <w:i/>
          <w:sz w:val="16"/>
          <w:szCs w:val="16"/>
        </w:rPr>
      </w:pPr>
    </w:p>
    <w:p w14:paraId="2BBB3D7E" w14:textId="77777777" w:rsidR="00E27BF4" w:rsidRPr="005368D9" w:rsidRDefault="00E27BF4" w:rsidP="00E27BF4">
      <w:pPr>
        <w:rPr>
          <w:i/>
          <w:sz w:val="16"/>
          <w:szCs w:val="16"/>
        </w:rPr>
      </w:pPr>
      <w:r w:rsidRPr="005368D9">
        <w:rPr>
          <w:i/>
          <w:sz w:val="16"/>
          <w:szCs w:val="16"/>
        </w:rPr>
        <w:t>Thank you very much for your support.</w:t>
      </w:r>
    </w:p>
    <w:p w14:paraId="4932C43E" w14:textId="77777777" w:rsidR="00E27BF4" w:rsidRPr="00472280" w:rsidRDefault="00E27BF4" w:rsidP="00E27BF4">
      <w:pPr>
        <w:rPr>
          <w:i/>
          <w:sz w:val="20"/>
          <w:szCs w:val="20"/>
        </w:rPr>
      </w:pPr>
    </w:p>
    <w:p w14:paraId="3B5898EF" w14:textId="77777777" w:rsidR="00E27BF4" w:rsidRPr="00565072" w:rsidRDefault="00E27BF4" w:rsidP="00565072">
      <w:pPr>
        <w:rPr>
          <w:sz w:val="20"/>
          <w:szCs w:val="20"/>
        </w:rPr>
      </w:pPr>
    </w:p>
    <w:sectPr w:rsidR="00E27BF4" w:rsidRPr="00565072" w:rsidSect="00E62B3E">
      <w:headerReference w:type="even" r:id="rId11"/>
      <w:headerReference w:type="default" r:id="rId12"/>
      <w:footerReference w:type="default" r:id="rId13"/>
      <w:headerReference w:type="first" r:id="rId1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59FC2" w14:textId="77777777" w:rsidR="00DC67E0" w:rsidRDefault="00DC67E0" w:rsidP="000059BC">
      <w:r>
        <w:separator/>
      </w:r>
    </w:p>
  </w:endnote>
  <w:endnote w:type="continuationSeparator" w:id="0">
    <w:p w14:paraId="569184E1" w14:textId="77777777" w:rsidR="00DC67E0" w:rsidRDefault="00DC67E0" w:rsidP="00005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ヒラギノ角ゴ Pro W3">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New Roman Bold">
    <w:panose1 w:val="02020803070505020304"/>
    <w:charset w:val="00"/>
    <w:family w:val="auto"/>
    <w:pitch w:val="variable"/>
    <w:sig w:usb0="E0002AFF" w:usb1="C0007841" w:usb2="00000009" w:usb3="00000000" w:csb0="000001FF" w:csb1="00000000"/>
  </w:font>
  <w:font w:name="Times New Roman Italic">
    <w:panose1 w:val="02020503050405090304"/>
    <w:charset w:val="00"/>
    <w:family w:val="auto"/>
    <w:pitch w:val="variable"/>
    <w:sig w:usb0="E0000AFF" w:usb1="00007843" w:usb2="00000001" w:usb3="00000000" w:csb0="000001BF" w:csb1="00000000"/>
  </w:font>
  <w:font w:name="Times">
    <w:panose1 w:val="02000500000000000000"/>
    <w:charset w:val="00"/>
    <w:family w:val="auto"/>
    <w:pitch w:val="variable"/>
    <w:sig w:usb0="00000003" w:usb1="00000000" w:usb2="00000000" w:usb3="00000000" w:csb0="00000001" w:csb1="00000000"/>
  </w:font>
  <w:font w:name="Baskerville SemiBold">
    <w:panose1 w:val="02020802070401020303"/>
    <w:charset w:val="00"/>
    <w:family w:val="auto"/>
    <w:pitch w:val="variable"/>
    <w:sig w:usb0="80000063" w:usb1="00000000" w:usb2="00000000" w:usb3="00000000" w:csb0="000001FB" w:csb1="00000000"/>
  </w:font>
  <w:font w:name="Palatino">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90E4F9" w14:textId="77777777" w:rsidR="00DC67E0" w:rsidRPr="001D64D8" w:rsidRDefault="00DC67E0" w:rsidP="00452F4B">
    <w:pPr>
      <w:pStyle w:val="Footer"/>
      <w:jc w:val="center"/>
      <w:rPr>
        <w:rFonts w:asciiTheme="majorHAnsi" w:hAnsiTheme="majorHAnsi"/>
        <w:b/>
        <w:color w:val="548DD4" w:themeColor="text2" w:themeTint="99"/>
        <w:sz w:val="16"/>
        <w:szCs w:val="16"/>
      </w:rPr>
    </w:pPr>
    <w:r w:rsidRPr="001D64D8">
      <w:rPr>
        <w:rFonts w:asciiTheme="majorHAnsi" w:hAnsiTheme="majorHAnsi"/>
        <w:b/>
        <w:i/>
        <w:color w:val="548DD4" w:themeColor="text2" w:themeTint="99"/>
        <w:sz w:val="16"/>
        <w:szCs w:val="16"/>
      </w:rPr>
      <w:t>And this is life eternal, that they might know thee the only true God, and Jesus Christ, whom thou hast sent.</w:t>
    </w:r>
    <w:r w:rsidRPr="001D64D8">
      <w:rPr>
        <w:rFonts w:asciiTheme="majorHAnsi" w:hAnsiTheme="majorHAnsi"/>
        <w:b/>
        <w:color w:val="548DD4" w:themeColor="text2" w:themeTint="99"/>
        <w:sz w:val="16"/>
        <w:szCs w:val="16"/>
      </w:rPr>
      <w:t xml:space="preserve"> John 17:3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F5CB7" w14:textId="77777777" w:rsidR="00DC67E0" w:rsidRDefault="00DC67E0" w:rsidP="000059BC">
      <w:r>
        <w:separator/>
      </w:r>
    </w:p>
  </w:footnote>
  <w:footnote w:type="continuationSeparator" w:id="0">
    <w:p w14:paraId="63BF3455" w14:textId="77777777" w:rsidR="00DC67E0" w:rsidRDefault="00DC67E0" w:rsidP="000059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05B0E2" w14:textId="77777777" w:rsidR="00DC67E0" w:rsidRDefault="009B08B0">
    <w:pPr>
      <w:pStyle w:val="Header"/>
    </w:pPr>
    <w:r>
      <w:rPr>
        <w:noProof/>
      </w:rPr>
      <w:pict w14:anchorId="40D41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67.7pt;height:467.7pt;z-index:-251646976;mso-wrap-edited:f;mso-position-horizontal:center;mso-position-horizontal-relative:margin;mso-position-vertical:center;mso-position-vertical-relative:margin" wrapcoords="10142 34 9415 69 7373 450 7269 588 6784 761 6023 1073 4950 1696 4153 2250 3530 2803 2942 3357 2007 4465 1315 5573 761 6680 380 7788 242 8342 69 9450 -34 10557 0 11665 138 12773 415 13880 588 14434 1315 16061 2042 17169 2976 18276 4223 19384 5053 19938 6161 20561 7442 21046 7615 21150 9242 21461 9519 21461 12046 21461 12323 21461 13915 21150 15369 20561 16511 19938 17307 19384 18588 18276 19523 17169 20250 16061 20734 14988 21150 13880 21288 13326 21565 11665 21600 10557 21530 9450 21323 8342 21184 7788 20803 6680 19938 5019 19557 4465 18623 3357 18069 2803 17411 2250 16615 1696 15542 1073 14780 761 14296 588 14192 450 12150 69 11423 34 10142 34">
          <v:imagedata r:id="rId1" o:title="TBC Seal"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72E8F8" w14:textId="77777777" w:rsidR="00DC67E0" w:rsidRPr="00A148C0" w:rsidRDefault="00DC67E0" w:rsidP="00452F4B">
    <w:pPr>
      <w:widowControl w:val="0"/>
      <w:tabs>
        <w:tab w:val="center" w:pos="4320"/>
        <w:tab w:val="right" w:pos="8640"/>
      </w:tabs>
      <w:autoSpaceDE w:val="0"/>
      <w:autoSpaceDN w:val="0"/>
      <w:adjustRightInd w:val="0"/>
      <w:ind w:left="1440"/>
      <w:jc w:val="center"/>
      <w:rPr>
        <w:rFonts w:ascii="Baskerville SemiBold" w:hAnsi="Baskerville SemiBold" w:cs="Baskerville SemiBold"/>
        <w:b/>
        <w:bCs/>
        <w:i/>
        <w:iCs/>
        <w:color w:val="548DD4" w:themeColor="text2" w:themeTint="99"/>
        <w:sz w:val="56"/>
        <w:szCs w:val="56"/>
        <w:lang w:eastAsia="ja-JP"/>
      </w:rPr>
    </w:pPr>
    <w:r>
      <w:rPr>
        <w:rFonts w:ascii="Times" w:hAnsi="Times" w:cs="Times"/>
        <w:noProof/>
        <w:color w:val="548DD4" w:themeColor="text2" w:themeTint="99"/>
        <w:sz w:val="56"/>
        <w:szCs w:val="56"/>
      </w:rPr>
      <w:drawing>
        <wp:anchor distT="0" distB="0" distL="114300" distR="114300" simplePos="0" relativeHeight="251667456" behindDoc="0" locked="0" layoutInCell="1" allowOverlap="1" wp14:anchorId="5CAC5B8E" wp14:editId="5B4130F3">
          <wp:simplePos x="0" y="0"/>
          <wp:positionH relativeFrom="column">
            <wp:posOffset>-685800</wp:posOffset>
          </wp:positionH>
          <wp:positionV relativeFrom="paragraph">
            <wp:posOffset>-228600</wp:posOffset>
          </wp:positionV>
          <wp:extent cx="1600200" cy="1600200"/>
          <wp:effectExtent l="0" t="0" r="0" b="0"/>
          <wp:wrapTight wrapText="bothSides">
            <wp:wrapPolygon edited="0">
              <wp:start x="7886" y="0"/>
              <wp:lineTo x="5829" y="343"/>
              <wp:lineTo x="686" y="4457"/>
              <wp:lineTo x="0" y="7886"/>
              <wp:lineTo x="0" y="13371"/>
              <wp:lineTo x="1029" y="17486"/>
              <wp:lineTo x="6857" y="21257"/>
              <wp:lineTo x="8229" y="21257"/>
              <wp:lineTo x="13029" y="21257"/>
              <wp:lineTo x="14743" y="21257"/>
              <wp:lineTo x="20229" y="17486"/>
              <wp:lineTo x="21257" y="13371"/>
              <wp:lineTo x="21257" y="7886"/>
              <wp:lineTo x="20914" y="4800"/>
              <wp:lineTo x="15771" y="686"/>
              <wp:lineTo x="13371" y="0"/>
              <wp:lineTo x="7886"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C Seal.png"/>
                  <pic:cNvPicPr/>
                </pic:nvPicPr>
                <pic:blipFill>
                  <a:blip r:embed="rId1">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r w:rsidRPr="00A148C0">
      <w:rPr>
        <w:rFonts w:ascii="Palatino" w:hAnsi="Palatino" w:cs="Palatino"/>
        <w:b/>
        <w:bCs/>
        <w:i/>
        <w:iCs/>
        <w:color w:val="548DD4" w:themeColor="text2" w:themeTint="99"/>
        <w:sz w:val="56"/>
        <w:szCs w:val="56"/>
        <w:lang w:eastAsia="ja-JP"/>
        <w14:shadow w14:blurRad="50800" w14:dist="38100" w14:dir="2700000" w14:sx="100000" w14:sy="100000" w14:kx="0" w14:ky="0" w14:algn="tl">
          <w14:srgbClr w14:val="000000">
            <w14:alpha w14:val="57000"/>
          </w14:srgbClr>
        </w14:shadow>
        <w14:props3d w14:extrusionH="57150" w14:contourW="0" w14:prstMaterial="warmMatte">
          <w14:bevelT w14:w="38100" w14:h="38100" w14:prst="circle"/>
        </w14:props3d>
      </w:rPr>
      <w:t>Tidewater Baptist Church</w:t>
    </w:r>
  </w:p>
  <w:p w14:paraId="75602E8F" w14:textId="77777777" w:rsidR="00DC67E0" w:rsidRPr="00452F4B" w:rsidRDefault="00DC67E0" w:rsidP="001D64D8">
    <w:pPr>
      <w:widowControl w:val="0"/>
      <w:tabs>
        <w:tab w:val="center" w:pos="4320"/>
        <w:tab w:val="right" w:pos="8640"/>
      </w:tabs>
      <w:autoSpaceDE w:val="0"/>
      <w:autoSpaceDN w:val="0"/>
      <w:adjustRightInd w:val="0"/>
      <w:ind w:left="1440" w:right="720"/>
      <w:jc w:val="right"/>
      <w:rPr>
        <w:rFonts w:ascii="Garamond" w:hAnsi="Garamond" w:cs="Baskerville SemiBold"/>
        <w:i/>
        <w:iCs/>
        <w:sz w:val="20"/>
        <w:szCs w:val="20"/>
        <w:lang w:eastAsia="ja-JP"/>
      </w:rPr>
    </w:pPr>
    <w:r w:rsidRPr="00452F4B">
      <w:rPr>
        <w:rFonts w:ascii="Garamond" w:hAnsi="Garamond" w:cs="Baskerville SemiBold"/>
        <w:i/>
        <w:iCs/>
        <w:sz w:val="20"/>
        <w:szCs w:val="20"/>
        <w:lang w:eastAsia="ja-JP"/>
      </w:rPr>
      <w:t xml:space="preserve">1316 </w:t>
    </w:r>
    <w:proofErr w:type="spellStart"/>
    <w:r w:rsidRPr="00452F4B">
      <w:rPr>
        <w:rFonts w:ascii="Garamond" w:hAnsi="Garamond" w:cs="Baskerville SemiBold"/>
        <w:i/>
        <w:iCs/>
        <w:sz w:val="20"/>
        <w:szCs w:val="20"/>
        <w:lang w:eastAsia="ja-JP"/>
      </w:rPr>
      <w:t>Campostella</w:t>
    </w:r>
    <w:proofErr w:type="spellEnd"/>
    <w:r w:rsidRPr="00452F4B">
      <w:rPr>
        <w:rFonts w:ascii="Garamond" w:hAnsi="Garamond" w:cs="Baskerville SemiBold"/>
        <w:i/>
        <w:iCs/>
        <w:sz w:val="20"/>
        <w:szCs w:val="20"/>
        <w:lang w:eastAsia="ja-JP"/>
      </w:rPr>
      <w:t xml:space="preserve"> Road, Chesapeake, VA 23320 Phone 757.545.7282 Fax 757.545.7331</w:t>
    </w:r>
  </w:p>
  <w:p w14:paraId="05E71432" w14:textId="77777777" w:rsidR="00DC67E0" w:rsidRDefault="00DC67E0" w:rsidP="001D64D8">
    <w:pPr>
      <w:widowControl w:val="0"/>
      <w:tabs>
        <w:tab w:val="center" w:pos="4320"/>
        <w:tab w:val="right" w:pos="8640"/>
      </w:tabs>
      <w:autoSpaceDE w:val="0"/>
      <w:autoSpaceDN w:val="0"/>
      <w:adjustRightInd w:val="0"/>
      <w:ind w:left="1440" w:right="720"/>
      <w:jc w:val="right"/>
      <w:rPr>
        <w:rFonts w:ascii="Garamond" w:hAnsi="Garamond" w:cs="Baskerville SemiBold"/>
        <w:i/>
        <w:iCs/>
        <w:sz w:val="20"/>
        <w:szCs w:val="20"/>
        <w:lang w:eastAsia="ja-JP"/>
      </w:rPr>
    </w:pPr>
    <w:proofErr w:type="gramStart"/>
    <w:r>
      <w:rPr>
        <w:rFonts w:ascii="Garamond" w:hAnsi="Garamond" w:cs="Baskerville SemiBold"/>
        <w:i/>
        <w:iCs/>
        <w:sz w:val="20"/>
        <w:szCs w:val="20"/>
        <w:lang w:eastAsia="ja-JP"/>
      </w:rPr>
      <w:t>tax</w:t>
    </w:r>
    <w:proofErr w:type="gramEnd"/>
    <w:r>
      <w:rPr>
        <w:rFonts w:ascii="Garamond" w:hAnsi="Garamond" w:cs="Baskerville SemiBold"/>
        <w:i/>
        <w:iCs/>
        <w:sz w:val="20"/>
        <w:szCs w:val="20"/>
        <w:lang w:eastAsia="ja-JP"/>
      </w:rPr>
      <w:t xml:space="preserve"> id. #54-1444481                             </w:t>
    </w:r>
    <w:r w:rsidRPr="00452F4B">
      <w:rPr>
        <w:rFonts w:ascii="Garamond" w:hAnsi="Garamond" w:cs="Baskerville SemiBold"/>
        <w:i/>
        <w:iCs/>
        <w:sz w:val="20"/>
        <w:szCs w:val="20"/>
        <w:lang w:eastAsia="ja-JP"/>
      </w:rPr>
      <w:t>church@tidewaterbaptist.org</w:t>
    </w:r>
  </w:p>
  <w:p w14:paraId="0CFE798A" w14:textId="77777777" w:rsidR="00DC67E0" w:rsidRDefault="00DC67E0" w:rsidP="00452F4B">
    <w:pPr>
      <w:widowControl w:val="0"/>
      <w:tabs>
        <w:tab w:val="center" w:pos="4320"/>
        <w:tab w:val="right" w:pos="8640"/>
      </w:tabs>
      <w:autoSpaceDE w:val="0"/>
      <w:autoSpaceDN w:val="0"/>
      <w:adjustRightInd w:val="0"/>
      <w:ind w:left="1440"/>
      <w:jc w:val="center"/>
      <w:rPr>
        <w:rFonts w:ascii="Garamond" w:hAnsi="Garamond" w:cs="Baskerville SemiBold"/>
        <w:i/>
        <w:iCs/>
        <w:sz w:val="20"/>
        <w:szCs w:val="20"/>
        <w:lang w:eastAsia="ja-JP"/>
      </w:rPr>
    </w:pPr>
    <w:r>
      <w:rPr>
        <w:noProof/>
      </w:rPr>
      <mc:AlternateContent>
        <mc:Choice Requires="wps">
          <w:drawing>
            <wp:anchor distT="0" distB="0" distL="114300" distR="114300" simplePos="0" relativeHeight="251664384" behindDoc="0" locked="0" layoutInCell="1" allowOverlap="1" wp14:anchorId="6EFFB65D" wp14:editId="6303F0B0">
              <wp:simplePos x="0" y="0"/>
              <wp:positionH relativeFrom="column">
                <wp:posOffset>1372235</wp:posOffset>
              </wp:positionH>
              <wp:positionV relativeFrom="paragraph">
                <wp:posOffset>70485</wp:posOffset>
              </wp:positionV>
              <wp:extent cx="4228465" cy="0"/>
              <wp:effectExtent l="50800" t="25400" r="64135" b="101600"/>
              <wp:wrapNone/>
              <wp:docPr id="1" name="Straight Connector 1"/>
              <wp:cNvGraphicFramePr/>
              <a:graphic xmlns:a="http://schemas.openxmlformats.org/drawingml/2006/main">
                <a:graphicData uri="http://schemas.microsoft.com/office/word/2010/wordprocessingShape">
                  <wps:wsp>
                    <wps:cNvCnPr/>
                    <wps:spPr>
                      <a:xfrm flipH="1">
                        <a:off x="0" y="0"/>
                        <a:ext cx="4228465" cy="0"/>
                      </a:xfrm>
                      <a:prstGeom prst="line">
                        <a:avLst/>
                      </a:prstGeom>
                      <a:ln w="19050" cmpd="sng">
                        <a:solidFill>
                          <a:srgbClr val="D2C63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05pt,5.55pt" to="441pt,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" strokecolor="#d2c63a" strokeweight="1.5pt">
              <v:shadow on="t" opacity="24903f" mv:blur="40000f" origin=",.5" offset="0,20000emu"/>
            </v:line>
          </w:pict>
        </mc:Fallback>
      </mc:AlternateContent>
    </w:r>
  </w:p>
  <w:p w14:paraId="19895F87" w14:textId="77777777" w:rsidR="00DC67E0" w:rsidRPr="00452F4B" w:rsidRDefault="00DC67E0" w:rsidP="00452F4B">
    <w:pPr>
      <w:widowControl w:val="0"/>
      <w:tabs>
        <w:tab w:val="center" w:pos="4320"/>
        <w:tab w:val="right" w:pos="8640"/>
      </w:tabs>
      <w:autoSpaceDE w:val="0"/>
      <w:autoSpaceDN w:val="0"/>
      <w:adjustRightInd w:val="0"/>
      <w:ind w:left="1440"/>
      <w:jc w:val="center"/>
      <w:rPr>
        <w:rFonts w:ascii="Garamond" w:hAnsi="Garamond" w:cs="Baskerville SemiBold"/>
        <w:i/>
        <w:iCs/>
        <w:sz w:val="20"/>
        <w:szCs w:val="20"/>
        <w:lang w:eastAsia="ja-JP"/>
      </w:rPr>
    </w:pPr>
    <w:r>
      <w:rPr>
        <w:noProof/>
      </w:rPr>
      <mc:AlternateContent>
        <mc:Choice Requires="wps">
          <w:drawing>
            <wp:anchor distT="0" distB="0" distL="114300" distR="114300" simplePos="0" relativeHeight="251666432" behindDoc="0" locked="0" layoutInCell="1" allowOverlap="1" wp14:anchorId="29358726" wp14:editId="058E9646">
              <wp:simplePos x="0" y="0"/>
              <wp:positionH relativeFrom="column">
                <wp:posOffset>3771900</wp:posOffset>
              </wp:positionH>
              <wp:positionV relativeFrom="paragraph">
                <wp:posOffset>41910</wp:posOffset>
              </wp:positionV>
              <wp:extent cx="1828800" cy="0"/>
              <wp:effectExtent l="50800" t="25400" r="76200" b="101600"/>
              <wp:wrapNone/>
              <wp:docPr id="10" name="Straight Connector 10"/>
              <wp:cNvGraphicFramePr/>
              <a:graphic xmlns:a="http://schemas.openxmlformats.org/drawingml/2006/main">
                <a:graphicData uri="http://schemas.microsoft.com/office/word/2010/wordprocessingShape">
                  <wps:wsp>
                    <wps:cNvCnPr/>
                    <wps:spPr>
                      <a:xfrm flipH="1">
                        <a:off x="0" y="0"/>
                        <a:ext cx="1828800" cy="0"/>
                      </a:xfrm>
                      <a:prstGeom prst="line">
                        <a:avLst/>
                      </a:prstGeom>
                      <a:ln>
                        <a:solidFill>
                          <a:schemeClr val="tx2">
                            <a:lumMod val="60000"/>
                            <a:lumOff val="4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3.3pt" to="441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" strokecolor="#548dd4 [1951]" strokeweight="2pt">
              <v:shadow on="t" opacity="24903f" mv:blur="40000f" origin=",.5" offset="0,20000emu"/>
            </v:line>
          </w:pict>
        </mc:Fallback>
      </mc:AlternateContent>
    </w:r>
  </w:p>
  <w:p w14:paraId="462280F4" w14:textId="77777777" w:rsidR="00DC67E0" w:rsidRPr="009364E3" w:rsidRDefault="00DC67E0" w:rsidP="009364E3">
    <w:pPr>
      <w:widowControl w:val="0"/>
      <w:tabs>
        <w:tab w:val="center" w:pos="4320"/>
        <w:tab w:val="right" w:pos="8640"/>
      </w:tabs>
      <w:autoSpaceDE w:val="0"/>
      <w:autoSpaceDN w:val="0"/>
      <w:adjustRightInd w:val="0"/>
      <w:jc w:val="center"/>
      <w:rPr>
        <w:rFonts w:ascii="Baskerville SemiBold" w:hAnsi="Baskerville SemiBold" w:cs="Baskerville SemiBold"/>
        <w:iCs/>
        <w:lang w:eastAsia="ja-JP"/>
      </w:rPr>
    </w:pPr>
  </w:p>
  <w:p w14:paraId="34B9F259" w14:textId="77777777" w:rsidR="00DC67E0" w:rsidRDefault="009B08B0" w:rsidP="000059BC">
    <w:pPr>
      <w:pStyle w:val="Header"/>
      <w:jc w:val="center"/>
    </w:pPr>
    <w:r>
      <w:rPr>
        <w:rFonts w:ascii="Times" w:hAnsi="Times" w:cs="Times"/>
        <w:noProof/>
        <w:color w:val="548DD4" w:themeColor="text2" w:themeTint="99"/>
        <w:sz w:val="56"/>
        <w:szCs w:val="56"/>
      </w:rPr>
      <w:pict w14:anchorId="76C1F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36.55pt;width:467.7pt;height:467.7pt;z-index:-251648000;mso-wrap-edited:f;mso-position-horizontal-relative:margin;mso-position-vertical-relative:margin" wrapcoords="10142 34 9415 69 7373 450 7269 588 6784 761 6023 1073 4950 1696 4153 2250 3530 2803 2942 3357 2007 4465 1315 5573 761 6680 380 7788 242 8342 69 9450 -34 10557 0 11665 138 12773 415 13880 588 14434 1315 16061 2042 17169 2976 18276 4223 19384 5053 19938 6161 20561 7442 21046 7615 21150 9242 21461 9519 21461 12046 21461 12323 21461 13915 21150 15369 20561 16511 19938 17307 19384 18588 18276 19523 17169 20250 16061 20734 14988 21150 13880 21288 13326 21565 11665 21600 10557 21530 9450 21323 8342 21184 7788 20803 6680 19938 5019 19557 4465 18623 3357 18069 2803 17411 2250 16615 1696 15542 1073 14780 761 14296 588 14192 450 12150 69 11423 34 10142 34">
          <v:imagedata r:id="rId2" o:title="TBC Seal"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4C8FDC" w14:textId="77777777" w:rsidR="00DC67E0" w:rsidRDefault="009B08B0">
    <w:pPr>
      <w:pStyle w:val="Header"/>
    </w:pPr>
    <w:r>
      <w:rPr>
        <w:noProof/>
      </w:rPr>
      <w:pict w14:anchorId="0A1A6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67.7pt;height:467.7pt;z-index:-251645952;mso-wrap-edited:f;mso-position-horizontal:center;mso-position-horizontal-relative:margin;mso-position-vertical:center;mso-position-vertical-relative:margin" wrapcoords="10142 34 9415 69 7373 450 7269 588 6784 761 6023 1073 4950 1696 4153 2250 3530 2803 2942 3357 2007 4465 1315 5573 761 6680 380 7788 242 8342 69 9450 -34 10557 0 11665 138 12773 415 13880 588 14434 1315 16061 2042 17169 2976 18276 4223 19384 5053 19938 6161 20561 7442 21046 7615 21150 9242 21461 9519 21461 12046 21461 12323 21461 13915 21150 15369 20561 16511 19938 17307 19384 18588 18276 19523 17169 20250 16061 20734 14988 21150 13880 21288 13326 21565 11665 21600 10557 21530 9450 21323 8342 21184 7788 20803 6680 19938 5019 19557 4465 18623 3357 18069 2803 17411 2250 16615 1696 15542 1073 14780 761 14296 588 14192 450 12150 69 11423 34 10142 34">
          <v:imagedata r:id="rId1" o:title="TBC Seal" gain="19661f" blacklevel="22938f"/>
          <w10:wrap anchorx="margin" anchory="margin"/>
        </v:shape>
      </w:pict>
    </w:r>
    <w:r>
      <w:rPr>
        <w:noProof/>
      </w:rPr>
      <w:pict w14:anchorId="31B54AB3">
        <v:shape id="WordPictureWatermark3" o:spid="_x0000_s2051" type="#_x0000_t75" style="position:absolute;margin-left:0;margin-top:0;width:431.7pt;height:258.05pt;z-index:-251655168;mso-wrap-edited:f;mso-position-horizontal:center;mso-position-horizontal-relative:margin;mso-position-vertical:center;mso-position-vertical-relative:margin" wrapcoords="-37 0 -37 21474 21600 21474 21600 0 -37 0">
          <v:imagedata r:id="rId2" o:title="Tidewater Church Phot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39"/>
  <w:proofState w:spelling="clean" w:grammar="clean"/>
  <w:attachedTemplate r:id="rId1"/>
  <w:defaultTabStop w:val="720"/>
  <w:evenAndOddHeaders/>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072"/>
    <w:rsid w:val="000059BC"/>
    <w:rsid w:val="000514B9"/>
    <w:rsid w:val="00093E61"/>
    <w:rsid w:val="000C4788"/>
    <w:rsid w:val="00115484"/>
    <w:rsid w:val="00135461"/>
    <w:rsid w:val="001870DC"/>
    <w:rsid w:val="001D64D8"/>
    <w:rsid w:val="001D7DAA"/>
    <w:rsid w:val="00225B99"/>
    <w:rsid w:val="002A0712"/>
    <w:rsid w:val="002A76ED"/>
    <w:rsid w:val="00447E6E"/>
    <w:rsid w:val="00452F4B"/>
    <w:rsid w:val="00487804"/>
    <w:rsid w:val="00565072"/>
    <w:rsid w:val="005C44D0"/>
    <w:rsid w:val="00604438"/>
    <w:rsid w:val="00665AB4"/>
    <w:rsid w:val="00667A89"/>
    <w:rsid w:val="006D68AF"/>
    <w:rsid w:val="008C1EC7"/>
    <w:rsid w:val="009364E3"/>
    <w:rsid w:val="009B08B0"/>
    <w:rsid w:val="00A04575"/>
    <w:rsid w:val="00A148C0"/>
    <w:rsid w:val="00A52E32"/>
    <w:rsid w:val="00C12E52"/>
    <w:rsid w:val="00D100C4"/>
    <w:rsid w:val="00DA7653"/>
    <w:rsid w:val="00DC67E0"/>
    <w:rsid w:val="00E27BF4"/>
    <w:rsid w:val="00E62B3E"/>
    <w:rsid w:val="00E91804"/>
    <w:rsid w:val="00EE1A1A"/>
    <w:rsid w:val="00F40BD4"/>
    <w:rsid w:val="00F511F8"/>
    <w:rsid w:val="00FF3D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564787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072"/>
    <w:rPr>
      <w:rFonts w:eastAsia="ヒラギノ角ゴ Pro W3"/>
      <w:color w:val="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9BC"/>
    <w:pPr>
      <w:tabs>
        <w:tab w:val="center" w:pos="4320"/>
        <w:tab w:val="right" w:pos="8640"/>
      </w:tabs>
    </w:pPr>
    <w:rPr>
      <w:rFonts w:eastAsiaTheme="minorEastAsia"/>
      <w:color w:val="auto"/>
    </w:rPr>
  </w:style>
  <w:style w:type="character" w:customStyle="1" w:styleId="HeaderChar">
    <w:name w:val="Header Char"/>
    <w:basedOn w:val="DefaultParagraphFont"/>
    <w:link w:val="Header"/>
    <w:uiPriority w:val="99"/>
    <w:rsid w:val="000059BC"/>
    <w:rPr>
      <w:sz w:val="24"/>
      <w:szCs w:val="24"/>
      <w:lang w:eastAsia="en-US"/>
    </w:rPr>
  </w:style>
  <w:style w:type="paragraph" w:styleId="Footer">
    <w:name w:val="footer"/>
    <w:basedOn w:val="Normal"/>
    <w:link w:val="FooterChar"/>
    <w:uiPriority w:val="99"/>
    <w:unhideWhenUsed/>
    <w:rsid w:val="000059BC"/>
    <w:pPr>
      <w:tabs>
        <w:tab w:val="center" w:pos="4320"/>
        <w:tab w:val="right" w:pos="8640"/>
      </w:tabs>
    </w:pPr>
    <w:rPr>
      <w:rFonts w:eastAsiaTheme="minorEastAsia"/>
      <w:color w:val="auto"/>
    </w:rPr>
  </w:style>
  <w:style w:type="character" w:customStyle="1" w:styleId="FooterChar">
    <w:name w:val="Footer Char"/>
    <w:basedOn w:val="DefaultParagraphFont"/>
    <w:link w:val="Footer"/>
    <w:uiPriority w:val="99"/>
    <w:rsid w:val="000059BC"/>
    <w:rPr>
      <w:sz w:val="24"/>
      <w:szCs w:val="24"/>
      <w:lang w:eastAsia="en-US"/>
    </w:rPr>
  </w:style>
  <w:style w:type="paragraph" w:styleId="BalloonText">
    <w:name w:val="Balloon Text"/>
    <w:basedOn w:val="Normal"/>
    <w:link w:val="BalloonTextChar"/>
    <w:uiPriority w:val="99"/>
    <w:semiHidden/>
    <w:unhideWhenUsed/>
    <w:rsid w:val="000059BC"/>
    <w:rPr>
      <w:rFonts w:ascii="Lucida Grande" w:eastAsiaTheme="minorEastAsia" w:hAnsi="Lucida Grande" w:cs="Lucida Grande"/>
      <w:color w:val="auto"/>
      <w:sz w:val="18"/>
      <w:szCs w:val="18"/>
    </w:rPr>
  </w:style>
  <w:style w:type="character" w:customStyle="1" w:styleId="BalloonTextChar">
    <w:name w:val="Balloon Text Char"/>
    <w:basedOn w:val="DefaultParagraphFont"/>
    <w:link w:val="BalloonText"/>
    <w:uiPriority w:val="99"/>
    <w:semiHidden/>
    <w:rsid w:val="000059BC"/>
    <w:rPr>
      <w:rFonts w:ascii="Lucida Grande" w:hAnsi="Lucida Grande" w:cs="Lucida Grande"/>
      <w:sz w:val="18"/>
      <w:szCs w:val="18"/>
      <w:lang w:eastAsia="en-US"/>
    </w:rPr>
  </w:style>
  <w:style w:type="character" w:styleId="Hyperlink">
    <w:name w:val="Hyperlink"/>
    <w:basedOn w:val="DefaultParagraphFont"/>
    <w:uiPriority w:val="99"/>
    <w:unhideWhenUsed/>
    <w:rsid w:val="00A148C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072"/>
    <w:rPr>
      <w:rFonts w:eastAsia="ヒラギノ角ゴ Pro W3"/>
      <w:color w:val="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9BC"/>
    <w:pPr>
      <w:tabs>
        <w:tab w:val="center" w:pos="4320"/>
        <w:tab w:val="right" w:pos="8640"/>
      </w:tabs>
    </w:pPr>
    <w:rPr>
      <w:rFonts w:eastAsiaTheme="minorEastAsia"/>
      <w:color w:val="auto"/>
    </w:rPr>
  </w:style>
  <w:style w:type="character" w:customStyle="1" w:styleId="HeaderChar">
    <w:name w:val="Header Char"/>
    <w:basedOn w:val="DefaultParagraphFont"/>
    <w:link w:val="Header"/>
    <w:uiPriority w:val="99"/>
    <w:rsid w:val="000059BC"/>
    <w:rPr>
      <w:sz w:val="24"/>
      <w:szCs w:val="24"/>
      <w:lang w:eastAsia="en-US"/>
    </w:rPr>
  </w:style>
  <w:style w:type="paragraph" w:styleId="Footer">
    <w:name w:val="footer"/>
    <w:basedOn w:val="Normal"/>
    <w:link w:val="FooterChar"/>
    <w:uiPriority w:val="99"/>
    <w:unhideWhenUsed/>
    <w:rsid w:val="000059BC"/>
    <w:pPr>
      <w:tabs>
        <w:tab w:val="center" w:pos="4320"/>
        <w:tab w:val="right" w:pos="8640"/>
      </w:tabs>
    </w:pPr>
    <w:rPr>
      <w:rFonts w:eastAsiaTheme="minorEastAsia"/>
      <w:color w:val="auto"/>
    </w:rPr>
  </w:style>
  <w:style w:type="character" w:customStyle="1" w:styleId="FooterChar">
    <w:name w:val="Footer Char"/>
    <w:basedOn w:val="DefaultParagraphFont"/>
    <w:link w:val="Footer"/>
    <w:uiPriority w:val="99"/>
    <w:rsid w:val="000059BC"/>
    <w:rPr>
      <w:sz w:val="24"/>
      <w:szCs w:val="24"/>
      <w:lang w:eastAsia="en-US"/>
    </w:rPr>
  </w:style>
  <w:style w:type="paragraph" w:styleId="BalloonText">
    <w:name w:val="Balloon Text"/>
    <w:basedOn w:val="Normal"/>
    <w:link w:val="BalloonTextChar"/>
    <w:uiPriority w:val="99"/>
    <w:semiHidden/>
    <w:unhideWhenUsed/>
    <w:rsid w:val="000059BC"/>
    <w:rPr>
      <w:rFonts w:ascii="Lucida Grande" w:eastAsiaTheme="minorEastAsia" w:hAnsi="Lucida Grande" w:cs="Lucida Grande"/>
      <w:color w:val="auto"/>
      <w:sz w:val="18"/>
      <w:szCs w:val="18"/>
    </w:rPr>
  </w:style>
  <w:style w:type="character" w:customStyle="1" w:styleId="BalloonTextChar">
    <w:name w:val="Balloon Text Char"/>
    <w:basedOn w:val="DefaultParagraphFont"/>
    <w:link w:val="BalloonText"/>
    <w:uiPriority w:val="99"/>
    <w:semiHidden/>
    <w:rsid w:val="000059BC"/>
    <w:rPr>
      <w:rFonts w:ascii="Lucida Grande" w:hAnsi="Lucida Grande" w:cs="Lucida Grande"/>
      <w:sz w:val="18"/>
      <w:szCs w:val="18"/>
      <w:lang w:eastAsia="en-US"/>
    </w:rPr>
  </w:style>
  <w:style w:type="character" w:styleId="Hyperlink">
    <w:name w:val="Hyperlink"/>
    <w:basedOn w:val="DefaultParagraphFont"/>
    <w:uiPriority w:val="99"/>
    <w:unhideWhenUsed/>
    <w:rsid w:val="00A148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0.png"/><Relationship Id="rId10"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ainoffice:Library:Application%20Support:Microsoft:Office:User%20Templates:My%20Templates:TBC%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0E68E-3373-0347-A688-5204B6BFB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TBC Letterhead.dotx</Template>
  <TotalTime>1</TotalTime>
  <Pages>2</Pages>
  <Words>689</Words>
  <Characters>3932</Characters>
  <Application>Microsoft Macintosh Word</Application>
  <DocSecurity>0</DocSecurity>
  <Lines>32</Lines>
  <Paragraphs>9</Paragraphs>
  <ScaleCrop>false</ScaleCrop>
  <Company>Tidewater Baptist Temple</Company>
  <LinksUpToDate>false</LinksUpToDate>
  <CharactersWithSpaces>4612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Tidewater Baptist Church</dc:creator>
  <cp:keywords/>
  <dc:description/>
  <cp:lastModifiedBy>Tidewater Baptist Church</cp:lastModifiedBy>
  <cp:revision>2</cp:revision>
  <cp:lastPrinted>2014-08-06T23:24:00Z</cp:lastPrinted>
  <dcterms:created xsi:type="dcterms:W3CDTF">2014-08-21T15:12:00Z</dcterms:created>
  <dcterms:modified xsi:type="dcterms:W3CDTF">2014-08-21T15:12:00Z</dcterms:modified>
</cp:coreProperties>
</file>